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927AE45" w14:textId="7F18CBDD" w:rsidR="00D34EA4" w:rsidRDefault="00BE3A3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6C9422" wp14:editId="6BFB4562">
                <wp:simplePos x="0" y="0"/>
                <wp:positionH relativeFrom="page">
                  <wp:posOffset>571500</wp:posOffset>
                </wp:positionH>
                <wp:positionV relativeFrom="page">
                  <wp:posOffset>9144000</wp:posOffset>
                </wp:positionV>
                <wp:extent cx="68580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520" y="21120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E9804" w14:textId="4E787E5E" w:rsidR="008B643A" w:rsidRPr="00845E09" w:rsidRDefault="00845E09" w:rsidP="00845E0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E3A3E">
                              <w:rPr>
                                <w:b/>
                                <w:sz w:val="28"/>
                                <w:szCs w:val="28"/>
                              </w:rPr>
                              <w:t>shelly@awakeparent.com</w:t>
                            </w:r>
                            <w:proofErr w:type="gramEnd"/>
                            <w:r>
                              <w:t xml:space="preserve"> </w:t>
                            </w:r>
                            <w:r w:rsidR="008B643A">
                              <w:tab/>
                            </w:r>
                            <w:r>
                              <w:tab/>
                            </w:r>
                            <w:r w:rsidRPr="00BE3A3E">
                              <w:rPr>
                                <w:b/>
                                <w:sz w:val="28"/>
                                <w:szCs w:val="28"/>
                              </w:rPr>
                              <w:t>415-312-1830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E3A3E">
                              <w:rPr>
                                <w:b/>
                                <w:sz w:val="28"/>
                                <w:szCs w:val="28"/>
                              </w:rPr>
                              <w:t>www.awakeparent.com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5pt;margin-top:10in;width:54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" fillcolor="#6076b4 [3204]" stroked="f" strokeweight="2pt">
                <v:textbox>
                  <w:txbxContent>
                    <w:p w14:paraId="0B5E9804" w14:textId="4E787E5E" w:rsidR="008B643A" w:rsidRPr="00845E09" w:rsidRDefault="00845E09" w:rsidP="00845E09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BE3A3E">
                        <w:rPr>
                          <w:b/>
                          <w:sz w:val="28"/>
                          <w:szCs w:val="28"/>
                        </w:rPr>
                        <w:t>shelly@awakeparent.com</w:t>
                      </w:r>
                      <w:proofErr w:type="gramEnd"/>
                      <w:r>
                        <w:t xml:space="preserve"> </w:t>
                      </w:r>
                      <w:r w:rsidR="008B643A">
                        <w:tab/>
                      </w:r>
                      <w:r>
                        <w:tab/>
                      </w:r>
                      <w:r w:rsidRPr="00BE3A3E">
                        <w:rPr>
                          <w:b/>
                          <w:sz w:val="28"/>
                          <w:szCs w:val="28"/>
                        </w:rPr>
                        <w:t>415-312-1830</w:t>
                      </w:r>
                      <w:r>
                        <w:tab/>
                      </w:r>
                      <w:r>
                        <w:tab/>
                      </w:r>
                      <w:r w:rsidRPr="00BE3A3E">
                        <w:rPr>
                          <w:b/>
                          <w:sz w:val="28"/>
                          <w:szCs w:val="28"/>
                        </w:rPr>
                        <w:t>www.awakeparent.com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567016" wp14:editId="3C1EE521">
                <wp:simplePos x="0" y="0"/>
                <wp:positionH relativeFrom="page">
                  <wp:posOffset>571500</wp:posOffset>
                </wp:positionH>
                <wp:positionV relativeFrom="page">
                  <wp:posOffset>8686800</wp:posOffset>
                </wp:positionV>
                <wp:extent cx="66548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18" y="20400"/>
                    <wp:lineTo x="2151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56F31" w14:textId="77777777" w:rsidR="008B643A" w:rsidRPr="001B6CF5" w:rsidRDefault="008B643A" w:rsidP="00816385">
                            <w:pPr>
                              <w:pStyle w:val="Heading1"/>
                              <w:rPr>
                                <w:rFonts w:ascii="Papyrus" w:hAnsi="Papyrus" w:cs="Papyrus"/>
                                <w:sz w:val="32"/>
                              </w:rPr>
                            </w:pPr>
                            <w:r w:rsidRPr="001B6CF5">
                              <w:rPr>
                                <w:rFonts w:ascii="Papyrus" w:hAnsi="Papyrus" w:cs="Papyrus"/>
                                <w:sz w:val="32"/>
                              </w:rPr>
                              <w:t>Shelly Birger Phillips,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7" type="#_x0000_t202" style="position:absolute;margin-left:45pt;margin-top:684pt;width:52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" filled="f" stroked="f">
                <v:textbox inset="0,0,0,0">
                  <w:txbxContent>
                    <w:p w14:paraId="4DF56F31" w14:textId="77777777" w:rsidR="008B643A" w:rsidRPr="001B6CF5" w:rsidRDefault="008B643A" w:rsidP="00816385">
                      <w:pPr>
                        <w:pStyle w:val="Heading1"/>
                        <w:rPr>
                          <w:rFonts w:ascii="Papyrus" w:hAnsi="Papyrus" w:cs="Papyrus"/>
                          <w:sz w:val="32"/>
                        </w:rPr>
                      </w:pPr>
                      <w:r w:rsidRPr="001B6CF5">
                        <w:rPr>
                          <w:rFonts w:ascii="Papyrus" w:hAnsi="Papyrus" w:cs="Papyrus"/>
                          <w:sz w:val="32"/>
                        </w:rPr>
                        <w:t>Shelly Birger Phillips, MA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8E6D5C" wp14:editId="0A4AC168">
                <wp:simplePos x="0" y="0"/>
                <wp:positionH relativeFrom="page">
                  <wp:posOffset>2400300</wp:posOffset>
                </wp:positionH>
                <wp:positionV relativeFrom="page">
                  <wp:posOffset>8686800</wp:posOffset>
                </wp:positionV>
                <wp:extent cx="1651000" cy="279400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268" y="19636"/>
                    <wp:lineTo x="2126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565CD" w14:textId="77777777" w:rsidR="008B643A" w:rsidRDefault="008B643A" w:rsidP="00816385">
                            <w:pPr>
                              <w:pStyle w:val="Heading3"/>
                            </w:pPr>
                            <w:r>
                              <w:t>with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89pt;margin-top:684pt;width:130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" filled="f" stroked="f">
                <v:textbox inset="0,0,0,0">
                  <w:txbxContent>
                    <w:p w14:paraId="007565CD" w14:textId="77777777" w:rsidR="008B643A" w:rsidRDefault="008B643A" w:rsidP="00816385">
                      <w:pPr>
                        <w:pStyle w:val="Heading3"/>
                      </w:pPr>
                      <w:r>
                        <w:t>with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D4BA5" wp14:editId="64CB6559">
                <wp:simplePos x="0" y="0"/>
                <wp:positionH relativeFrom="page">
                  <wp:posOffset>1143000</wp:posOffset>
                </wp:positionH>
                <wp:positionV relativeFrom="page">
                  <wp:posOffset>8115300</wp:posOffset>
                </wp:positionV>
                <wp:extent cx="5486400" cy="571500"/>
                <wp:effectExtent l="0" t="0" r="0" b="12700"/>
                <wp:wrapThrough wrapText="bothSides">
                  <wp:wrapPolygon edited="0">
                    <wp:start x="100" y="0"/>
                    <wp:lineTo x="100" y="21120"/>
                    <wp:lineTo x="21400" y="21120"/>
                    <wp:lineTo x="21400" y="0"/>
                    <wp:lineTo x="10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CDF47" w14:textId="77777777" w:rsidR="008B643A" w:rsidRPr="001B6CF5" w:rsidRDefault="008B643A" w:rsidP="006A111E">
                            <w:pPr>
                              <w:pStyle w:val="BlockText"/>
                              <w:rPr>
                                <w:sz w:val="24"/>
                              </w:rPr>
                            </w:pPr>
                            <w:r w:rsidRPr="001B6CF5">
                              <w:rPr>
                                <w:rFonts w:ascii="Papyrus Condensed" w:hAnsi="Papyrus Condensed" w:cs="Papyrus Condensed"/>
                                <w:i/>
                                <w:sz w:val="24"/>
                              </w:rPr>
                              <w:t>A strong Montessori style academic focus, practical life skills, free choice, varied social opportunities, and plenty of unstructured imaginary play, for your 2-6 year old child.</w:t>
                            </w:r>
                            <w:r w:rsidRPr="001B6CF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90pt;margin-top:639pt;width:6in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" mv:complextextbox="1" filled="f" stroked="f">
                <v:textbox inset=",,,0">
                  <w:txbxContent>
                    <w:p w14:paraId="7B8CDF47" w14:textId="77777777" w:rsidR="008B643A" w:rsidRPr="001B6CF5" w:rsidRDefault="008B643A" w:rsidP="006A111E">
                      <w:pPr>
                        <w:pStyle w:val="BlockText"/>
                        <w:rPr>
                          <w:sz w:val="24"/>
                        </w:rPr>
                      </w:pPr>
                      <w:r w:rsidRPr="001B6CF5">
                        <w:rPr>
                          <w:rFonts w:ascii="Papyrus Condensed" w:hAnsi="Papyrus Condensed" w:cs="Papyrus Condensed"/>
                          <w:i/>
                          <w:sz w:val="24"/>
                        </w:rPr>
                        <w:t>A strong Montessori style academic focus, practical life skills, free choice, varied social opportunities, and plenty of unstructured imaginary play, for your 2-6 year old child.</w:t>
                      </w:r>
                      <w:r w:rsidRPr="001B6CF5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9BD06" wp14:editId="47CF73C2">
                <wp:simplePos x="0" y="0"/>
                <wp:positionH relativeFrom="page">
                  <wp:posOffset>1143000</wp:posOffset>
                </wp:positionH>
                <wp:positionV relativeFrom="page">
                  <wp:posOffset>7658100</wp:posOffset>
                </wp:positionV>
                <wp:extent cx="5486400" cy="419100"/>
                <wp:effectExtent l="0" t="0" r="0" b="12700"/>
                <wp:wrapThrough wrapText="bothSides">
                  <wp:wrapPolygon edited="0">
                    <wp:start x="100" y="0"/>
                    <wp:lineTo x="100" y="20945"/>
                    <wp:lineTo x="21400" y="20945"/>
                    <wp:lineTo x="21400" y="0"/>
                    <wp:lineTo x="10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7552E" w14:textId="77777777" w:rsidR="008B643A" w:rsidRPr="00E90AC4" w:rsidRDefault="008B643A" w:rsidP="006A111E">
                            <w:pPr>
                              <w:pStyle w:val="Heading2"/>
                              <w:rPr>
                                <w:sz w:val="44"/>
                                <w:szCs w:val="44"/>
                              </w:rPr>
                            </w:pPr>
                            <w:r w:rsidRPr="00E90AC4">
                              <w:rPr>
                                <w:sz w:val="44"/>
                                <w:szCs w:val="44"/>
                              </w:rPr>
                              <w:t>Tuesday &amp; Thursday mornings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90pt;margin-top:603pt;width:6in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" filled="f" stroked="f">
                <v:textbox inset=",,,0">
                  <w:txbxContent>
                    <w:p w14:paraId="2C27552E" w14:textId="77777777" w:rsidR="008B643A" w:rsidRPr="00E90AC4" w:rsidRDefault="008B643A" w:rsidP="006A111E">
                      <w:pPr>
                        <w:pStyle w:val="Heading2"/>
                        <w:rPr>
                          <w:sz w:val="44"/>
                          <w:szCs w:val="44"/>
                        </w:rPr>
                      </w:pPr>
                      <w:r w:rsidRPr="00E90AC4">
                        <w:rPr>
                          <w:sz w:val="44"/>
                          <w:szCs w:val="44"/>
                        </w:rPr>
                        <w:t>Tuesday &amp; Thursday mornings only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FCD6C" wp14:editId="41DFD29E">
                <wp:simplePos x="0" y="0"/>
                <wp:positionH relativeFrom="page">
                  <wp:posOffset>1143000</wp:posOffset>
                </wp:positionH>
                <wp:positionV relativeFrom="page">
                  <wp:posOffset>6515100</wp:posOffset>
                </wp:positionV>
                <wp:extent cx="5257800" cy="1028700"/>
                <wp:effectExtent l="25400" t="25400" r="25400" b="38100"/>
                <wp:wrapThrough wrapText="bothSides">
                  <wp:wrapPolygon edited="0">
                    <wp:start x="-104" y="-533"/>
                    <wp:lineTo x="-104" y="21867"/>
                    <wp:lineTo x="21600" y="21867"/>
                    <wp:lineTo x="21600" y="-533"/>
                    <wp:lineTo x="-104" y="-533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60049" w14:textId="77777777" w:rsidR="008B643A" w:rsidRPr="001B6CF5" w:rsidRDefault="008B643A" w:rsidP="00FD120D">
                            <w:pPr>
                              <w:pStyle w:val="Title"/>
                              <w:rPr>
                                <w:rFonts w:ascii="Papyrus" w:hAnsi="Papyrus" w:cs="Papyrus"/>
                                <w:b/>
                                <w:sz w:val="56"/>
                                <w:szCs w:val="56"/>
                              </w:rPr>
                            </w:pPr>
                            <w:r w:rsidRPr="001B6CF5">
                              <w:rPr>
                                <w:rFonts w:ascii="Papyrus" w:hAnsi="Papyrus" w:cs="Papyrus"/>
                                <w:b/>
                                <w:sz w:val="56"/>
                                <w:szCs w:val="56"/>
                              </w:rPr>
                              <w:t>Enrolling now in NE 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90pt;margin-top:513pt;width:414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" fillcolor="#63891f [3208]" strokecolor="white [3201]" strokeweight="3pt">
                <v:textbox inset=",,,0">
                  <w:txbxContent>
                    <w:p w14:paraId="54960049" w14:textId="77777777" w:rsidR="008B643A" w:rsidRPr="001B6CF5" w:rsidRDefault="008B643A" w:rsidP="00FD120D">
                      <w:pPr>
                        <w:pStyle w:val="Title"/>
                        <w:rPr>
                          <w:rFonts w:ascii="Papyrus" w:hAnsi="Papyrus" w:cs="Papyrus"/>
                          <w:b/>
                          <w:sz w:val="56"/>
                          <w:szCs w:val="56"/>
                        </w:rPr>
                      </w:pPr>
                      <w:r w:rsidRPr="001B6CF5">
                        <w:rPr>
                          <w:rFonts w:ascii="Papyrus" w:hAnsi="Papyrus" w:cs="Papyrus"/>
                          <w:b/>
                          <w:sz w:val="56"/>
                          <w:szCs w:val="56"/>
                        </w:rPr>
                        <w:t>Enrolling now in NE Bend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26A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5553B9" wp14:editId="7551C74E">
                <wp:simplePos x="0" y="0"/>
                <wp:positionH relativeFrom="column">
                  <wp:posOffset>685800</wp:posOffset>
                </wp:positionH>
                <wp:positionV relativeFrom="paragraph">
                  <wp:posOffset>5143500</wp:posOffset>
                </wp:positionV>
                <wp:extent cx="5715000" cy="1028700"/>
                <wp:effectExtent l="0" t="0" r="0" b="12700"/>
                <wp:wrapThrough wrapText="bothSides">
                  <wp:wrapPolygon edited="0">
                    <wp:start x="96" y="0"/>
                    <wp:lineTo x="96" y="21333"/>
                    <wp:lineTo x="21408" y="21333"/>
                    <wp:lineTo x="21408" y="0"/>
                    <wp:lineTo x="96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A17BEC" w14:textId="30B1A5EC" w:rsidR="008B643A" w:rsidRPr="00BE3A3E" w:rsidRDefault="008B643A" w:rsidP="001B6CF5">
                            <w:pPr>
                              <w:pStyle w:val="Heading2"/>
                              <w:rPr>
                                <w:rFonts w:cs="Papyrus"/>
                                <w:b/>
                                <w:i/>
                                <w:color w:val="auto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E3A3E">
                              <w:rPr>
                                <w:rFonts w:cs="Papyrus"/>
                                <w:b/>
                                <w:i/>
                                <w:color w:val="auto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A warm home, a prepared environment</w:t>
                            </w:r>
                            <w:r w:rsidR="00C13F07">
                              <w:rPr>
                                <w:rFonts w:cs="Papyrus"/>
                                <w:b/>
                                <w:i/>
                                <w:color w:val="auto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, and incredibly</w:t>
                            </w:r>
                            <w:r w:rsidRPr="00BE3A3E">
                              <w:rPr>
                                <w:rFonts w:cs="Papyrus"/>
                                <w:b/>
                                <w:i/>
                                <w:color w:val="auto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 xml:space="preserve"> self-sufficient children</w:t>
                            </w:r>
                          </w:p>
                          <w:p w14:paraId="041BE933" w14:textId="77777777" w:rsidR="008B643A" w:rsidRPr="003E0E2E" w:rsidRDefault="008B643A" w:rsidP="002D364F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54pt;margin-top:405pt;width:450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" filled="f" stroked="f">
                <v:textbox>
                  <w:txbxContent>
                    <w:p w14:paraId="2EA17BEC" w14:textId="30B1A5EC" w:rsidR="008B643A" w:rsidRPr="00BE3A3E" w:rsidRDefault="008B643A" w:rsidP="001B6CF5">
                      <w:pPr>
                        <w:pStyle w:val="Heading2"/>
                        <w:rPr>
                          <w:rFonts w:cs="Papyrus"/>
                          <w:b/>
                          <w:i/>
                          <w:color w:val="auto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</w:pPr>
                      <w:r w:rsidRPr="00BE3A3E">
                        <w:rPr>
                          <w:rFonts w:cs="Papyrus"/>
                          <w:b/>
                          <w:i/>
                          <w:color w:val="auto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A warm home, a prepared environment</w:t>
                      </w:r>
                      <w:r w:rsidR="00C13F07">
                        <w:rPr>
                          <w:rFonts w:cs="Papyrus"/>
                          <w:b/>
                          <w:i/>
                          <w:color w:val="auto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, and incredibly</w:t>
                      </w:r>
                      <w:r w:rsidRPr="00BE3A3E">
                        <w:rPr>
                          <w:rFonts w:cs="Papyrus"/>
                          <w:b/>
                          <w:i/>
                          <w:color w:val="auto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 xml:space="preserve"> self-sufficient children</w:t>
                      </w:r>
                    </w:p>
                    <w:p w14:paraId="041BE933" w14:textId="77777777" w:rsidR="008B643A" w:rsidRPr="003E0E2E" w:rsidRDefault="008B643A" w:rsidP="002D364F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E0E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4493B" wp14:editId="08BA457D">
                <wp:simplePos x="0" y="0"/>
                <wp:positionH relativeFrom="page">
                  <wp:posOffset>685800</wp:posOffset>
                </wp:positionH>
                <wp:positionV relativeFrom="page">
                  <wp:posOffset>5486400</wp:posOffset>
                </wp:positionV>
                <wp:extent cx="6515100" cy="1828800"/>
                <wp:effectExtent l="0" t="0" r="12700" b="0"/>
                <wp:wrapThrough wrapText="bothSides">
                  <wp:wrapPolygon edited="0">
                    <wp:start x="0" y="0"/>
                    <wp:lineTo x="0" y="21300"/>
                    <wp:lineTo x="21558" y="21300"/>
                    <wp:lineTo x="21558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828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D197D" w14:textId="77777777" w:rsidR="008B643A" w:rsidRDefault="008B643A" w:rsidP="002D3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margin-left:54pt;margin-top:6in;width:513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" fillcolor="#6076b4 [3204]" stroked="f" strokeweight="2pt">
                <v:textbox>
                  <w:txbxContent>
                    <w:p w14:paraId="772D197D" w14:textId="77777777" w:rsidR="008B643A" w:rsidRDefault="008B643A" w:rsidP="002D364F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D16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872D9" wp14:editId="681D3EF5">
                <wp:simplePos x="0" y="0"/>
                <wp:positionH relativeFrom="page">
                  <wp:posOffset>571500</wp:posOffset>
                </wp:positionH>
                <wp:positionV relativeFrom="page">
                  <wp:posOffset>3886200</wp:posOffset>
                </wp:positionV>
                <wp:extent cx="6654800" cy="1143000"/>
                <wp:effectExtent l="0" t="0" r="0" b="0"/>
                <wp:wrapThrough wrapText="bothSides">
                  <wp:wrapPolygon edited="0">
                    <wp:start x="82" y="0"/>
                    <wp:lineTo x="82" y="21120"/>
                    <wp:lineTo x="21435" y="21120"/>
                    <wp:lineTo x="21435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9EC7" w14:textId="0EFFEF54" w:rsidR="008B643A" w:rsidRPr="00E90AC4" w:rsidRDefault="008B643A" w:rsidP="00E9776E">
                            <w:pPr>
                              <w:pStyle w:val="Subtitle"/>
                              <w:rPr>
                                <w:rFonts w:ascii="Papyrus" w:hAnsi="Papyrus" w:cs="Papyrus"/>
                                <w:i/>
                                <w:sz w:val="56"/>
                                <w:szCs w:val="56"/>
                              </w:rPr>
                            </w:pPr>
                            <w:r w:rsidRPr="00E90AC4">
                              <w:rPr>
                                <w:rFonts w:ascii="Papyrus" w:hAnsi="Papyrus" w:cs="Papyrus"/>
                                <w:i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Papyrus" w:hAnsi="Papyrus" w:cs="Papyrus"/>
                                <w:i/>
                                <w:sz w:val="56"/>
                                <w:szCs w:val="56"/>
                              </w:rPr>
                              <w:t xml:space="preserve"> Montessori-</w:t>
                            </w:r>
                            <w:r w:rsidRPr="00E90AC4">
                              <w:rPr>
                                <w:rFonts w:ascii="Papyrus" w:hAnsi="Papyrus" w:cs="Papyrus"/>
                                <w:i/>
                                <w:sz w:val="56"/>
                                <w:szCs w:val="56"/>
                              </w:rPr>
                              <w:t>Inspired Homeschool &amp;Toddler House</w:t>
                            </w:r>
                          </w:p>
                          <w:p w14:paraId="2FE6FA88" w14:textId="77777777" w:rsidR="008B643A" w:rsidRDefault="008B643A"/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45pt;margin-top:306pt;width:524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" filled="f" stroked="f">
                <v:textbox inset=",,,0">
                  <w:txbxContent>
                    <w:p w14:paraId="225B9EC7" w14:textId="0EFFEF54" w:rsidR="008B643A" w:rsidRPr="00E90AC4" w:rsidRDefault="008B643A" w:rsidP="00E9776E">
                      <w:pPr>
                        <w:pStyle w:val="Subtitle"/>
                        <w:rPr>
                          <w:rFonts w:ascii="Papyrus" w:hAnsi="Papyrus" w:cs="Papyrus"/>
                          <w:i/>
                          <w:sz w:val="56"/>
                          <w:szCs w:val="56"/>
                        </w:rPr>
                      </w:pPr>
                      <w:r w:rsidRPr="00E90AC4">
                        <w:rPr>
                          <w:rFonts w:ascii="Papyrus" w:hAnsi="Papyrus" w:cs="Papyrus"/>
                          <w:i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Papyrus" w:hAnsi="Papyrus" w:cs="Papyrus"/>
                          <w:i/>
                          <w:sz w:val="56"/>
                          <w:szCs w:val="56"/>
                        </w:rPr>
                        <w:t xml:space="preserve"> Montessori-</w:t>
                      </w:r>
                      <w:r w:rsidRPr="00E90AC4">
                        <w:rPr>
                          <w:rFonts w:ascii="Papyrus" w:hAnsi="Papyrus" w:cs="Papyrus"/>
                          <w:i/>
                          <w:sz w:val="56"/>
                          <w:szCs w:val="56"/>
                        </w:rPr>
                        <w:t>Inspired Homeschool &amp;Toddler House</w:t>
                      </w:r>
                    </w:p>
                    <w:p w14:paraId="2FE6FA88" w14:textId="77777777" w:rsidR="008B643A" w:rsidRDefault="008B643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350A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B0AABD" wp14:editId="5139347A">
                <wp:simplePos x="0" y="0"/>
                <wp:positionH relativeFrom="page">
                  <wp:posOffset>520700</wp:posOffset>
                </wp:positionH>
                <wp:positionV relativeFrom="page">
                  <wp:posOffset>1092200</wp:posOffset>
                </wp:positionV>
                <wp:extent cx="6654800" cy="1511300"/>
                <wp:effectExtent l="0" t="0" r="0" b="12700"/>
                <wp:wrapThrough wrapText="bothSides">
                  <wp:wrapPolygon edited="0">
                    <wp:start x="82" y="0"/>
                    <wp:lineTo x="82" y="21418"/>
                    <wp:lineTo x="21435" y="21418"/>
                    <wp:lineTo x="21435" y="0"/>
                    <wp:lineTo x="82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CC93A" w14:textId="77777777" w:rsidR="008B643A" w:rsidRPr="00CD16ED" w:rsidRDefault="008B643A" w:rsidP="002350AA">
                            <w:pPr>
                              <w:pStyle w:val="Subtitle"/>
                              <w:rPr>
                                <w:rFonts w:ascii="Papyrus" w:hAnsi="Papyrus" w:cs="Papyrus"/>
                                <w:sz w:val="88"/>
                                <w:szCs w:val="88"/>
                              </w:rPr>
                            </w:pPr>
                            <w:r w:rsidRPr="00CD16ED">
                              <w:rPr>
                                <w:rFonts w:ascii="Papyrus" w:hAnsi="Papyrus" w:cs="Papyrus"/>
                                <w:sz w:val="88"/>
                                <w:szCs w:val="88"/>
                              </w:rPr>
                              <w:t>Brilliant Beginnings Preschool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41pt;margin-top:86pt;width:524pt;height:11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" filled="f" stroked="f">
                <v:textbox inset=",,,0">
                  <w:txbxContent>
                    <w:p w14:paraId="119CC93A" w14:textId="77777777" w:rsidR="008B643A" w:rsidRPr="00CD16ED" w:rsidRDefault="008B643A" w:rsidP="002350AA">
                      <w:pPr>
                        <w:pStyle w:val="Subtitle"/>
                        <w:rPr>
                          <w:rFonts w:ascii="Papyrus" w:hAnsi="Papyrus" w:cs="Papyrus"/>
                          <w:sz w:val="88"/>
                          <w:szCs w:val="88"/>
                        </w:rPr>
                      </w:pPr>
                      <w:r w:rsidRPr="00CD16ED">
                        <w:rPr>
                          <w:rFonts w:ascii="Papyrus" w:hAnsi="Papyrus" w:cs="Papyrus"/>
                          <w:sz w:val="88"/>
                          <w:szCs w:val="88"/>
                        </w:rPr>
                        <w:t>Brilliant Beginnings Preschool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1F09">
        <w:rPr>
          <w:noProof/>
        </w:rPr>
        <w:drawing>
          <wp:anchor distT="0" distB="0" distL="114300" distR="114300" simplePos="0" relativeHeight="251659264" behindDoc="0" locked="0" layoutInCell="1" allowOverlap="1" wp14:anchorId="5877CC45" wp14:editId="06E453F4">
            <wp:simplePos x="0" y="0"/>
            <wp:positionH relativeFrom="page">
              <wp:posOffset>457200</wp:posOffset>
            </wp:positionH>
            <wp:positionV relativeFrom="page">
              <wp:posOffset>734695</wp:posOffset>
            </wp:positionV>
            <wp:extent cx="6858000" cy="4562475"/>
            <wp:effectExtent l="0" t="0" r="0" b="9525"/>
            <wp:wrapThrough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hrough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Papyrus Condensed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D364F"/>
    <w:rsid w:val="0002615A"/>
    <w:rsid w:val="00031F09"/>
    <w:rsid w:val="000526A4"/>
    <w:rsid w:val="00080C7B"/>
    <w:rsid w:val="000A0512"/>
    <w:rsid w:val="001B6CF5"/>
    <w:rsid w:val="001E0BCD"/>
    <w:rsid w:val="002350AA"/>
    <w:rsid w:val="00270ED6"/>
    <w:rsid w:val="002D364F"/>
    <w:rsid w:val="002F6ED3"/>
    <w:rsid w:val="0038421C"/>
    <w:rsid w:val="003B3441"/>
    <w:rsid w:val="003E0E2E"/>
    <w:rsid w:val="004D7FB5"/>
    <w:rsid w:val="00542FAF"/>
    <w:rsid w:val="00581D94"/>
    <w:rsid w:val="005D6457"/>
    <w:rsid w:val="0065585D"/>
    <w:rsid w:val="006A111E"/>
    <w:rsid w:val="00717C6F"/>
    <w:rsid w:val="00816385"/>
    <w:rsid w:val="00845E09"/>
    <w:rsid w:val="008B643A"/>
    <w:rsid w:val="009570B6"/>
    <w:rsid w:val="00983FF6"/>
    <w:rsid w:val="00AC0420"/>
    <w:rsid w:val="00BA3340"/>
    <w:rsid w:val="00BD34F5"/>
    <w:rsid w:val="00BE3A3E"/>
    <w:rsid w:val="00C13F07"/>
    <w:rsid w:val="00C269DA"/>
    <w:rsid w:val="00C440BE"/>
    <w:rsid w:val="00CD16ED"/>
    <w:rsid w:val="00D278C6"/>
    <w:rsid w:val="00D34EA4"/>
    <w:rsid w:val="00DE5458"/>
    <w:rsid w:val="00E2341A"/>
    <w:rsid w:val="00E90AC4"/>
    <w:rsid w:val="00E9776E"/>
    <w:rsid w:val="00EC411F"/>
    <w:rsid w:val="00FD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6984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9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6076B4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6076B4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6076B4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6076B4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581D94"/>
    <w:rPr>
      <w:color w:val="3399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D16ED"/>
    <w:pPr>
      <w:spacing w:before="480" w:line="276" w:lineRule="auto"/>
      <w:jc w:val="left"/>
      <w:outlineLvl w:val="9"/>
    </w:pPr>
    <w:rPr>
      <w:b/>
      <w:color w:val="42558C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ED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D16ED"/>
    <w:pPr>
      <w:spacing w:before="120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D16ED"/>
    <w:pPr>
      <w:ind w:left="220"/>
    </w:pPr>
    <w:rPr>
      <w:b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D16ED"/>
    <w:pPr>
      <w:ind w:left="44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D16ED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D16ED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D16ED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D16ED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D16ED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D16ED"/>
    <w:pPr>
      <w:ind w:left="1760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643A"/>
    <w:rPr>
      <w:color w:val="B2B2B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9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6076B4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6076B4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6076B4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6076B4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581D94"/>
    <w:rPr>
      <w:color w:val="3399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D16ED"/>
    <w:pPr>
      <w:spacing w:before="480" w:line="276" w:lineRule="auto"/>
      <w:jc w:val="left"/>
      <w:outlineLvl w:val="9"/>
    </w:pPr>
    <w:rPr>
      <w:b/>
      <w:color w:val="42558C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ED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D16ED"/>
    <w:pPr>
      <w:spacing w:before="120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D16ED"/>
    <w:pPr>
      <w:ind w:left="220"/>
    </w:pPr>
    <w:rPr>
      <w:b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D16ED"/>
    <w:pPr>
      <w:ind w:left="44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D16ED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D16ED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D16ED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D16ED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D16ED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D16ED"/>
    <w:pPr>
      <w:ind w:left="1760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643A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93251A-4975-BD46-9F6E-BA278E209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121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Phillips</dc:creator>
  <cp:keywords/>
  <dc:description/>
  <cp:lastModifiedBy>Shelly Phillips</cp:lastModifiedBy>
  <cp:revision>8</cp:revision>
  <cp:lastPrinted>2012-07-11T22:58:00Z</cp:lastPrinted>
  <dcterms:created xsi:type="dcterms:W3CDTF">2012-07-11T03:59:00Z</dcterms:created>
  <dcterms:modified xsi:type="dcterms:W3CDTF">2012-07-11T23:00:00Z</dcterms:modified>
  <cp:category/>
</cp:coreProperties>
</file>